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CA63" w14:textId="77777777" w:rsidR="0010346F" w:rsidRDefault="00771264" w:rsidP="0010346F">
      <w:pP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eastAsia="de-DE"/>
        </w:rPr>
      </w:pPr>
      <w:r>
        <w:rPr>
          <w:rStyle w:val="Platzhaltertext"/>
          <w:rFonts w:ascii="GT Pressura Light" w:eastAsia="Times New Roman" w:hAnsi="GT Pressura Light" w:cs="Arial"/>
          <w:color w:val="D30037"/>
          <w:sz w:val="35"/>
          <w:szCs w:val="35"/>
          <w:lang w:eastAsia="de-DE"/>
        </w:rPr>
        <w:t>MSAB Membership Application</w:t>
      </w:r>
    </w:p>
    <w:tbl>
      <w:tblPr>
        <w:tblStyle w:val="Tabellenraster"/>
        <w:tblW w:w="9010" w:type="dxa"/>
        <w:tblInd w:w="57" w:type="dxa"/>
        <w:tblCellMar>
          <w:left w:w="57" w:type="dxa"/>
        </w:tblCellMar>
        <w:tblLook w:val="04A0" w:firstRow="1" w:lastRow="0" w:firstColumn="1" w:lastColumn="0" w:noHBand="0" w:noVBand="1"/>
      </w:tblPr>
      <w:tblGrid>
        <w:gridCol w:w="2915"/>
        <w:gridCol w:w="6095"/>
      </w:tblGrid>
      <w:tr w:rsidR="00BC19F5" w:rsidRPr="00944492" w14:paraId="61DFF565" w14:textId="77777777" w:rsidTr="00F121EA">
        <w:tc>
          <w:tcPr>
            <w:tcW w:w="2915" w:type="dxa"/>
          </w:tcPr>
          <w:p w14:paraId="50A3D0B6" w14:textId="77777777" w:rsidR="00BC19F5" w:rsidRPr="00944492" w:rsidRDefault="00BC19F5" w:rsidP="00F121EA">
            <w:pPr>
              <w:spacing w:before="60" w:after="120" w:line="264" w:lineRule="auto"/>
              <w:rPr>
                <w:rFonts w:ascii="Trebuchet MS" w:hAnsi="Trebuchet MS"/>
                <w:b/>
                <w:sz w:val="22"/>
                <w:lang w:val="en-GB" w:eastAsia="de-DE"/>
              </w:rPr>
            </w:pPr>
            <w:r w:rsidRPr="00944492">
              <w:rPr>
                <w:rFonts w:ascii="Trebuchet MS" w:hAnsi="Trebuchet MS"/>
                <w:b/>
                <w:sz w:val="22"/>
                <w:lang w:val="en-GB"/>
              </w:rPr>
              <w:t>First Name, Last name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-1901513227"/>
          </w:sdtPr>
          <w:sdtContent>
            <w:tc>
              <w:tcPr>
                <w:tcW w:w="6095" w:type="dxa"/>
              </w:tcPr>
              <w:p w14:paraId="378AC623" w14:textId="77777777" w:rsidR="00BC19F5" w:rsidRPr="00944492" w:rsidRDefault="00BC19F5" w:rsidP="00F121EA">
                <w:pPr>
                  <w:spacing w:before="60" w:after="120" w:line="264" w:lineRule="auto"/>
                  <w:rPr>
                    <w:rFonts w:ascii="Trebuchet MS" w:hAnsi="Trebuchet MS" w:cs="Arial"/>
                    <w:b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BC19F5" w:rsidRPr="00944492" w14:paraId="60728DF0" w14:textId="77777777" w:rsidTr="00F121EA">
        <w:tc>
          <w:tcPr>
            <w:tcW w:w="2915" w:type="dxa"/>
          </w:tcPr>
          <w:p w14:paraId="67D604DF" w14:textId="77777777" w:rsidR="00BC19F5" w:rsidRPr="00944492" w:rsidRDefault="00BC19F5" w:rsidP="00F121EA">
            <w:pPr>
              <w:spacing w:before="60" w:after="120" w:line="264" w:lineRule="auto"/>
              <w:rPr>
                <w:rFonts w:ascii="Trebuchet MS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hAnsi="Trebuchet MS"/>
                <w:b/>
                <w:sz w:val="22"/>
                <w:lang w:val="en-GB" w:eastAsia="de-DE"/>
              </w:rPr>
              <w:t>A</w:t>
            </w:r>
            <w:r w:rsidRPr="00944492">
              <w:rPr>
                <w:rFonts w:ascii="Trebuchet MS" w:hAnsi="Trebuchet MS"/>
                <w:b/>
                <w:sz w:val="22"/>
                <w:lang w:val="en-GB"/>
              </w:rPr>
              <w:t>cademic Title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1368711287"/>
          </w:sdtPr>
          <w:sdtContent>
            <w:tc>
              <w:tcPr>
                <w:tcW w:w="6095" w:type="dxa"/>
              </w:tcPr>
              <w:p w14:paraId="1885CF68" w14:textId="77777777" w:rsidR="00BC19F5" w:rsidRPr="00944492" w:rsidRDefault="00BC19F5" w:rsidP="00F121EA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BC19F5" w:rsidRPr="00944492" w14:paraId="363D28BE" w14:textId="77777777" w:rsidTr="00F121EA">
        <w:tc>
          <w:tcPr>
            <w:tcW w:w="2915" w:type="dxa"/>
          </w:tcPr>
          <w:p w14:paraId="25BC2321" w14:textId="77777777" w:rsidR="00BC19F5" w:rsidRPr="00944492" w:rsidRDefault="00BC19F5" w:rsidP="00F121E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Email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231666234"/>
          </w:sdtPr>
          <w:sdtContent>
            <w:tc>
              <w:tcPr>
                <w:tcW w:w="6095" w:type="dxa"/>
              </w:tcPr>
              <w:p w14:paraId="3D9C74E4" w14:textId="77777777" w:rsidR="00BC19F5" w:rsidRPr="00944492" w:rsidRDefault="00BC19F5" w:rsidP="00F121EA">
                <w:pPr>
                  <w:spacing w:before="60" w:after="120" w:line="264" w:lineRule="auto"/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BC19F5" w:rsidRPr="00944492" w14:paraId="3961EF25" w14:textId="77777777" w:rsidTr="00F121EA">
        <w:tc>
          <w:tcPr>
            <w:tcW w:w="2915" w:type="dxa"/>
          </w:tcPr>
          <w:p w14:paraId="6350D9A9" w14:textId="77777777" w:rsidR="00BC19F5" w:rsidRPr="00944492" w:rsidRDefault="00BC19F5" w:rsidP="00F121EA">
            <w:pPr>
              <w:spacing w:before="60" w:after="120" w:line="264" w:lineRule="auto"/>
              <w:rPr>
                <w:rFonts w:ascii="Trebuchet MS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Institution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-1683047711"/>
          </w:sdtPr>
          <w:sdtContent>
            <w:tc>
              <w:tcPr>
                <w:tcW w:w="6095" w:type="dxa"/>
              </w:tcPr>
              <w:p w14:paraId="2FBB2407" w14:textId="77777777" w:rsidR="00BC19F5" w:rsidRPr="00944492" w:rsidRDefault="00BC19F5" w:rsidP="00F121EA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BC19F5" w:rsidRPr="00944492" w14:paraId="08C2B12E" w14:textId="77777777" w:rsidTr="00F121EA">
        <w:tc>
          <w:tcPr>
            <w:tcW w:w="2915" w:type="dxa"/>
          </w:tcPr>
          <w:p w14:paraId="7D2026AB" w14:textId="77777777" w:rsidR="00BC19F5" w:rsidRPr="00944492" w:rsidRDefault="00BC19F5" w:rsidP="00F121E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Institution Address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-1489237533"/>
          </w:sdtPr>
          <w:sdtContent>
            <w:tc>
              <w:tcPr>
                <w:tcW w:w="6095" w:type="dxa"/>
              </w:tcPr>
              <w:p w14:paraId="55787238" w14:textId="77777777" w:rsidR="00BC19F5" w:rsidRPr="00944492" w:rsidRDefault="00BC19F5" w:rsidP="00F121EA">
                <w:pPr>
                  <w:spacing w:before="60" w:after="120" w:line="264" w:lineRule="auto"/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  <w:tr w:rsidR="00BC19F5" w:rsidRPr="00944492" w14:paraId="73E1D4D9" w14:textId="77777777" w:rsidTr="00F121EA">
        <w:tc>
          <w:tcPr>
            <w:tcW w:w="2915" w:type="dxa"/>
          </w:tcPr>
          <w:p w14:paraId="3013D53A" w14:textId="77777777" w:rsidR="00BC19F5" w:rsidRPr="00944492" w:rsidRDefault="00BC19F5" w:rsidP="00F121E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Private</w:t>
            </w: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 xml:space="preserve"> Address</w:t>
            </w:r>
            <w:r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 xml:space="preserve"> (optional)</w:t>
            </w:r>
          </w:p>
        </w:tc>
        <w:sdt>
          <w:sdtPr>
            <w:rPr>
              <w:rFonts w:ascii="Trebuchet MS" w:hAnsi="Trebuchet MS" w:cs="Arial"/>
              <w:lang w:eastAsia="de-DE"/>
            </w:rPr>
            <w:id w:val="-1978439955"/>
          </w:sdtPr>
          <w:sdtContent>
            <w:tc>
              <w:tcPr>
                <w:tcW w:w="6095" w:type="dxa"/>
              </w:tcPr>
              <w:p w14:paraId="03E7EFA9" w14:textId="77777777" w:rsidR="00BC19F5" w:rsidRPr="00944492" w:rsidRDefault="00BC19F5" w:rsidP="00F121EA">
                <w:pPr>
                  <w:spacing w:before="60" w:after="120" w:line="264" w:lineRule="auto"/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eastAsia="de-DE"/>
                  </w:rPr>
                  <w:t>.........</w:t>
                </w:r>
              </w:p>
            </w:tc>
          </w:sdtContent>
        </w:sdt>
      </w:tr>
    </w:tbl>
    <w:p w14:paraId="4B7D5B36" w14:textId="77777777" w:rsidR="004F6BDA" w:rsidRDefault="004F6BDA" w:rsidP="002D256C">
      <w:pPr>
        <w:spacing w:before="150" w:after="225" w:line="285" w:lineRule="exact"/>
        <w:outlineLvl w:val="3"/>
        <w:rPr>
          <w:rFonts w:ascii="Auto 2" w:hAnsi="Auto 2"/>
        </w:rPr>
      </w:pPr>
    </w:p>
    <w:tbl>
      <w:tblPr>
        <w:tblStyle w:val="Tabellenraster"/>
        <w:tblW w:w="9010" w:type="dxa"/>
        <w:tblInd w:w="57" w:type="dxa"/>
        <w:tblLook w:val="04A0" w:firstRow="1" w:lastRow="0" w:firstColumn="1" w:lastColumn="0" w:noHBand="0" w:noVBand="1"/>
      </w:tblPr>
      <w:tblGrid>
        <w:gridCol w:w="9010"/>
      </w:tblGrid>
      <w:tr w:rsidR="007E591D" w:rsidRPr="009963B9" w14:paraId="3507BA59" w14:textId="77777777" w:rsidTr="00F121EA">
        <w:tc>
          <w:tcPr>
            <w:tcW w:w="9010" w:type="dxa"/>
          </w:tcPr>
          <w:p w14:paraId="12F873B3" w14:textId="77777777" w:rsidR="007E591D" w:rsidRPr="001C2E5E" w:rsidRDefault="007E591D" w:rsidP="00F121E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szCs w:val="22"/>
                <w:lang w:val="en-GB" w:eastAsia="de-DE"/>
              </w:rPr>
            </w:pPr>
            <w:r>
              <w:rPr>
                <w:rFonts w:ascii="Trebuchet MS" w:eastAsia="MS Gothic" w:hAnsi="Trebuchet MS" w:cs="Arial"/>
                <w:b/>
                <w:sz w:val="22"/>
                <w:szCs w:val="22"/>
                <w:lang w:val="en-GB" w:eastAsia="de-DE"/>
              </w:rPr>
              <w:t>Application as</w:t>
            </w:r>
          </w:p>
          <w:p w14:paraId="4A2117D1" w14:textId="7A7D979C" w:rsidR="00B432C1" w:rsidRDefault="00000000" w:rsidP="00044145">
            <w:pPr>
              <w:tabs>
                <w:tab w:val="left" w:pos="2946"/>
                <w:tab w:val="left" w:pos="3938"/>
              </w:tabs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55876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591D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E591D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6A33C0">
              <w:rPr>
                <w:rFonts w:ascii="Trebuchet MS" w:hAnsi="Trebuchet MS"/>
                <w:sz w:val="22"/>
                <w:szCs w:val="22"/>
                <w:lang w:val="en-GB"/>
              </w:rPr>
              <w:t>F</w:t>
            </w:r>
            <w:r w:rsidR="007E591D">
              <w:rPr>
                <w:rFonts w:ascii="Trebuchet MS" w:hAnsi="Trebuchet MS"/>
                <w:sz w:val="22"/>
                <w:szCs w:val="22"/>
                <w:lang w:val="en-GB"/>
              </w:rPr>
              <w:t>ull member</w:t>
            </w:r>
            <w:r w:rsidR="00B432C1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B432C1">
              <w:rPr>
                <w:rFonts w:ascii="Trebuchet MS" w:hAnsi="Trebuchet MS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Trebuchet MS" w:hAnsi="Trebuchet MS"/>
                  <w:lang w:val="en-GB"/>
                </w:rPr>
                <w:id w:val="-94977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2C1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B432C1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044145">
              <w:rPr>
                <w:rFonts w:ascii="Trebuchet MS" w:hAnsi="Trebuchet MS"/>
                <w:sz w:val="22"/>
                <w:szCs w:val="22"/>
                <w:lang w:val="en-GB"/>
              </w:rPr>
              <w:t>New</w:t>
            </w:r>
            <w:r w:rsidR="00044145">
              <w:rPr>
                <w:rFonts w:ascii="Trebuchet MS" w:hAnsi="Trebuchet MS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Trebuchet MS" w:hAnsi="Trebuchet MS"/>
                  <w:lang w:val="en-GB"/>
                </w:rPr>
                <w:id w:val="23221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145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044145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044145">
              <w:rPr>
                <w:rFonts w:ascii="Trebuchet MS" w:hAnsi="Trebuchet MS"/>
                <w:sz w:val="22"/>
                <w:szCs w:val="22"/>
                <w:lang w:val="en-GB"/>
              </w:rPr>
              <w:t>Reapplication</w:t>
            </w:r>
          </w:p>
          <w:p w14:paraId="7CB1333E" w14:textId="23641867" w:rsidR="00B432C1" w:rsidRPr="00895C9A" w:rsidRDefault="00000000" w:rsidP="00946F03">
            <w:pPr>
              <w:tabs>
                <w:tab w:val="left" w:pos="2946"/>
                <w:tab w:val="left" w:pos="3938"/>
              </w:tabs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39332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591D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7E591D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6A33C0">
              <w:rPr>
                <w:rFonts w:ascii="Trebuchet MS" w:hAnsi="Trebuchet MS"/>
                <w:sz w:val="22"/>
                <w:szCs w:val="22"/>
                <w:lang w:val="en-GB"/>
              </w:rPr>
              <w:t>A</w:t>
            </w:r>
            <w:r w:rsidR="007E591D">
              <w:rPr>
                <w:rFonts w:ascii="Trebuchet MS" w:hAnsi="Trebuchet MS"/>
                <w:sz w:val="22"/>
                <w:szCs w:val="22"/>
                <w:lang w:val="en-GB"/>
              </w:rPr>
              <w:t>ssociate member</w:t>
            </w:r>
            <w:r w:rsidR="00663E33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B432C1">
              <w:rPr>
                <w:rFonts w:ascii="Trebuchet MS" w:hAnsi="Trebuchet MS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Trebuchet MS" w:hAnsi="Trebuchet MS"/>
                  <w:lang w:val="en-GB"/>
                </w:rPr>
                <w:id w:val="15394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32C1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B432C1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044145">
              <w:rPr>
                <w:rFonts w:ascii="Trebuchet MS" w:hAnsi="Trebuchet MS"/>
                <w:sz w:val="22"/>
                <w:szCs w:val="22"/>
                <w:lang w:val="en-GB"/>
              </w:rPr>
              <w:t>New</w:t>
            </w:r>
            <w:r w:rsidR="00044145">
              <w:rPr>
                <w:rFonts w:ascii="Trebuchet MS" w:hAnsi="Trebuchet MS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Trebuchet MS" w:hAnsi="Trebuchet MS"/>
                  <w:lang w:val="en-GB"/>
                </w:rPr>
                <w:id w:val="-72228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145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044145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044145">
              <w:rPr>
                <w:rFonts w:ascii="Trebuchet MS" w:hAnsi="Trebuchet MS"/>
                <w:sz w:val="22"/>
                <w:szCs w:val="22"/>
                <w:lang w:val="en-GB"/>
              </w:rPr>
              <w:t>Reapplication</w:t>
            </w:r>
          </w:p>
        </w:tc>
      </w:tr>
    </w:tbl>
    <w:p w14:paraId="45E3781D" w14:textId="77777777" w:rsidR="00B432C1" w:rsidRPr="007E591D" w:rsidRDefault="00B432C1" w:rsidP="002D256C">
      <w:pPr>
        <w:spacing w:before="150" w:after="225" w:line="285" w:lineRule="exact"/>
        <w:outlineLvl w:val="3"/>
        <w:rPr>
          <w:rFonts w:ascii="Auto 2" w:hAnsi="Auto 2"/>
          <w:lang w:val="en-GB"/>
        </w:rPr>
      </w:pPr>
    </w:p>
    <w:tbl>
      <w:tblPr>
        <w:tblStyle w:val="Tabellenraster"/>
        <w:tblW w:w="9010" w:type="dxa"/>
        <w:tblInd w:w="57" w:type="dxa"/>
        <w:tblLook w:val="04A0" w:firstRow="1" w:lastRow="0" w:firstColumn="1" w:lastColumn="0" w:noHBand="0" w:noVBand="1"/>
      </w:tblPr>
      <w:tblGrid>
        <w:gridCol w:w="9010"/>
      </w:tblGrid>
      <w:tr w:rsidR="004F6BDA" w:rsidRPr="00A40270" w14:paraId="620ABE33" w14:textId="77777777" w:rsidTr="00314D60">
        <w:tc>
          <w:tcPr>
            <w:tcW w:w="9010" w:type="dxa"/>
          </w:tcPr>
          <w:p w14:paraId="2321094D" w14:textId="77777777" w:rsidR="004F6BDA" w:rsidRPr="00944492" w:rsidRDefault="004F6BDA" w:rsidP="00EB575D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Your motivation to participate in the MSAB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-427883800"/>
            </w:sdtPr>
            <w:sdtContent>
              <w:p w14:paraId="456E8AEA" w14:textId="77777777" w:rsidR="004F6BDA" w:rsidRPr="00944492" w:rsidRDefault="004F6BDA" w:rsidP="00EB575D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3CD418D6" w14:textId="77777777" w:rsidR="004F6BDA" w:rsidRPr="00944492" w:rsidRDefault="004F6BDA" w:rsidP="00EB575D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  <w:p w14:paraId="2FC99DD0" w14:textId="77777777" w:rsidR="004F6BDA" w:rsidRPr="00944492" w:rsidRDefault="004F6BDA" w:rsidP="00EB575D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Your efforts for persons with MS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-1086453908"/>
            </w:sdtPr>
            <w:sdtContent>
              <w:p w14:paraId="64B806C2" w14:textId="77777777" w:rsidR="004F6BDA" w:rsidRPr="00944492" w:rsidRDefault="004F6BDA" w:rsidP="00EB575D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02E82449" w14:textId="77777777" w:rsidR="004F6BDA" w:rsidRPr="00944492" w:rsidRDefault="004F6BDA" w:rsidP="00EB575D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  <w:p w14:paraId="1EC4B5E6" w14:textId="77777777" w:rsidR="004F6BDA" w:rsidRPr="00944492" w:rsidRDefault="004F6BDA" w:rsidP="00EB575D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944492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Your connection to the Swiss MS Society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283084640"/>
            </w:sdtPr>
            <w:sdtContent>
              <w:p w14:paraId="7B8306EE" w14:textId="77777777" w:rsidR="004F6BDA" w:rsidRPr="00944492" w:rsidRDefault="004F6BDA" w:rsidP="00EB575D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21097F7E" w14:textId="77777777" w:rsidR="007548DA" w:rsidRDefault="007548DA" w:rsidP="00365F93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  <w:p w14:paraId="7275BCFE" w14:textId="02418645" w:rsidR="003D5F0B" w:rsidRPr="00944492" w:rsidRDefault="003D5F0B" w:rsidP="003D5F0B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8014E7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Evidence of MS-relevant experience (clinical, research, care)</w:t>
            </w:r>
          </w:p>
          <w:p w14:paraId="29E044A6" w14:textId="641264A2" w:rsidR="003D5F0B" w:rsidRPr="008014E7" w:rsidRDefault="00000000" w:rsidP="003D5F0B">
            <w:pPr>
              <w:tabs>
                <w:tab w:val="left" w:pos="1832"/>
              </w:tabs>
              <w:spacing w:before="60" w:after="120" w:line="264" w:lineRule="auto"/>
              <w:rPr>
                <w:rFonts w:ascii="Trebuchet MS" w:hAnsi="Trebuchet MS" w:cs="Arial"/>
                <w:lang w:val="en-GB" w:eastAsia="de-DE"/>
              </w:rPr>
            </w:pPr>
            <w:sdt>
              <w:sdtPr>
                <w:rPr>
                  <w:rFonts w:ascii="Trebuchet MS" w:hAnsi="Trebuchet MS" w:cs="Arial"/>
                  <w:lang w:eastAsia="de-DE"/>
                </w:rPr>
                <w:id w:val="715012298"/>
              </w:sdtPr>
              <w:sdtContent>
                <w:r w:rsidR="003D5F0B"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sdtContent>
            </w:sdt>
          </w:p>
          <w:p w14:paraId="417B3B42" w14:textId="77777777" w:rsidR="00044145" w:rsidRDefault="00044145" w:rsidP="00A40270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highlight w:val="yellow"/>
                <w:lang w:val="en-GB" w:eastAsia="de-DE"/>
              </w:rPr>
            </w:pPr>
          </w:p>
          <w:p w14:paraId="2D02EFB1" w14:textId="34C34001" w:rsidR="00A40270" w:rsidRPr="00944492" w:rsidRDefault="00A40270" w:rsidP="00A40270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8014E7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Your language skills and regional ties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-28729946"/>
            </w:sdtPr>
            <w:sdtContent>
              <w:p w14:paraId="64B2147E" w14:textId="77777777" w:rsidR="00A40270" w:rsidRPr="00944492" w:rsidRDefault="00A40270" w:rsidP="00A40270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38C2EF31" w14:textId="77777777" w:rsidR="003D5F0B" w:rsidRDefault="003D5F0B" w:rsidP="00365F93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  <w:p w14:paraId="3EEB44B4" w14:textId="77777777" w:rsidR="00044145" w:rsidRPr="00944492" w:rsidRDefault="00044145" w:rsidP="00044145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8014E7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lastRenderedPageBreak/>
              <w:t>Your stance on the influence of the pharmaceutical industry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1683171032"/>
            </w:sdtPr>
            <w:sdtContent>
              <w:p w14:paraId="3C1CA671" w14:textId="62B78056" w:rsidR="00044145" w:rsidRPr="00044145" w:rsidRDefault="00044145" w:rsidP="00365F93">
                <w:pPr>
                  <w:spacing w:before="60" w:after="120" w:line="264" w:lineRule="auto"/>
                  <w:rPr>
                    <w:rFonts w:ascii="Trebuchet MS" w:hAnsi="Trebuchet MS" w:cs="Arial"/>
                    <w:sz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6CADC927" w14:textId="70E138AE" w:rsidR="00044145" w:rsidRPr="00944492" w:rsidRDefault="00044145" w:rsidP="00365F93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</w:tc>
      </w:tr>
    </w:tbl>
    <w:p w14:paraId="5105FE46" w14:textId="77777777" w:rsidR="00365F93" w:rsidRDefault="00365F93" w:rsidP="00771264">
      <w:pPr>
        <w:spacing w:before="150" w:after="225" w:line="285" w:lineRule="exact"/>
        <w:outlineLvl w:val="3"/>
        <w:rPr>
          <w:rFonts w:ascii="Auto 2" w:hAnsi="Auto 2"/>
          <w:lang w:val="en-GB"/>
        </w:rPr>
      </w:pPr>
    </w:p>
    <w:tbl>
      <w:tblPr>
        <w:tblStyle w:val="Tabellenraster"/>
        <w:tblW w:w="9010" w:type="dxa"/>
        <w:tblInd w:w="57" w:type="dxa"/>
        <w:tblLook w:val="04A0" w:firstRow="1" w:lastRow="0" w:firstColumn="1" w:lastColumn="0" w:noHBand="0" w:noVBand="1"/>
      </w:tblPr>
      <w:tblGrid>
        <w:gridCol w:w="9010"/>
      </w:tblGrid>
      <w:tr w:rsidR="00365F93" w:rsidRPr="009E53B1" w14:paraId="3444D0C0" w14:textId="77777777" w:rsidTr="00F83B0A">
        <w:tc>
          <w:tcPr>
            <w:tcW w:w="9010" w:type="dxa"/>
          </w:tcPr>
          <w:p w14:paraId="4C72FA8B" w14:textId="77777777" w:rsidR="00365F93" w:rsidRPr="00365F93" w:rsidRDefault="00365F93" w:rsidP="00365F93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365F93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 xml:space="preserve">For reapplying members: </w:t>
            </w:r>
          </w:p>
          <w:p w14:paraId="2E60867B" w14:textId="2C4FDA3C" w:rsidR="00365F93" w:rsidRPr="00946F03" w:rsidRDefault="00365F93" w:rsidP="00F83B0A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365F93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What have you contributed to the MSAB in the past term?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-1359651214"/>
            </w:sdtPr>
            <w:sdtContent>
              <w:p w14:paraId="46FB2CF2" w14:textId="77777777" w:rsidR="00946F03" w:rsidRPr="008014E7" w:rsidRDefault="00946F03" w:rsidP="00946F03">
                <w:pPr>
                  <w:spacing w:before="60" w:after="120" w:line="264" w:lineRule="auto"/>
                  <w:rPr>
                    <w:rFonts w:ascii="Trebuchet MS" w:eastAsiaTheme="minorHAnsi" w:hAnsi="Trebuchet MS" w:cs="Arial"/>
                    <w:sz w:val="22"/>
                    <w:szCs w:val="22"/>
                    <w:lang w:val="en-GB"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4B675D83" w14:textId="77777777" w:rsidR="00946F03" w:rsidRPr="009963B9" w:rsidRDefault="00946F03" w:rsidP="00F83B0A">
            <w:pPr>
              <w:spacing w:before="60" w:after="120" w:line="264" w:lineRule="auto"/>
              <w:rPr>
                <w:rFonts w:cs="Arial"/>
                <w:lang w:val="en-GB" w:eastAsia="de-DE"/>
              </w:rPr>
            </w:pPr>
          </w:p>
          <w:p w14:paraId="48118B50" w14:textId="6F0B6CBE" w:rsidR="00365F93" w:rsidRPr="00944492" w:rsidRDefault="00365F93" w:rsidP="00365F93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 w:rsidRPr="00365F93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 xml:space="preserve">What do you intend to contribute </w:t>
            </w:r>
            <w:r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during</w:t>
            </w:r>
            <w:r w:rsidRPr="00365F93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 xml:space="preserve"> the next term?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523291448"/>
            </w:sdtPr>
            <w:sdtContent>
              <w:p w14:paraId="3DEB86A0" w14:textId="61361266" w:rsidR="00365F93" w:rsidRPr="00365F93" w:rsidRDefault="00365F93" w:rsidP="00F83B0A">
                <w:pPr>
                  <w:spacing w:before="60" w:after="120" w:line="264" w:lineRule="auto"/>
                  <w:rPr>
                    <w:rFonts w:ascii="Trebuchet MS" w:eastAsiaTheme="minorHAnsi" w:hAnsi="Trebuchet MS" w:cs="Arial"/>
                    <w:sz w:val="22"/>
                    <w:szCs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4AFBADBC" w14:textId="77777777" w:rsidR="00365F93" w:rsidRPr="00944492" w:rsidRDefault="00365F93" w:rsidP="00F83B0A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</w:tc>
      </w:tr>
    </w:tbl>
    <w:p w14:paraId="133C0A32" w14:textId="77777777" w:rsidR="00365F93" w:rsidRDefault="00365F93" w:rsidP="00771264">
      <w:pPr>
        <w:spacing w:before="150" w:after="225" w:line="285" w:lineRule="exact"/>
        <w:outlineLvl w:val="3"/>
        <w:rPr>
          <w:rFonts w:ascii="Auto 2" w:hAnsi="Auto 2"/>
          <w:lang w:val="en-GB"/>
        </w:rPr>
      </w:pPr>
    </w:p>
    <w:tbl>
      <w:tblPr>
        <w:tblStyle w:val="Tabellenraster"/>
        <w:tblW w:w="9010" w:type="dxa"/>
        <w:tblInd w:w="57" w:type="dxa"/>
        <w:tblLook w:val="04A0" w:firstRow="1" w:lastRow="0" w:firstColumn="1" w:lastColumn="0" w:noHBand="0" w:noVBand="1"/>
      </w:tblPr>
      <w:tblGrid>
        <w:gridCol w:w="9010"/>
      </w:tblGrid>
      <w:tr w:rsidR="00814A25" w:rsidRPr="009E53B1" w14:paraId="6D70F997" w14:textId="77777777" w:rsidTr="0069155E">
        <w:tc>
          <w:tcPr>
            <w:tcW w:w="9010" w:type="dxa"/>
          </w:tcPr>
          <w:p w14:paraId="38466F75" w14:textId="2E4C417D" w:rsidR="00814A25" w:rsidRPr="00D36120" w:rsidRDefault="003D5F0B" w:rsidP="0069155E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</w:pPr>
            <w:r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MS-relevant p</w:t>
            </w:r>
            <w:r w:rsidR="00814A25">
              <w:rPr>
                <w:rFonts w:ascii="Trebuchet MS" w:eastAsia="MS Gothic" w:hAnsi="Trebuchet MS" w:cs="Arial"/>
                <w:b/>
                <w:sz w:val="22"/>
                <w:lang w:val="en-GB" w:eastAsia="de-DE"/>
              </w:rPr>
              <w:t>ublications (if applicable, max. 10)</w:t>
            </w:r>
          </w:p>
          <w:sdt>
            <w:sdtPr>
              <w:rPr>
                <w:rFonts w:ascii="Trebuchet MS" w:hAnsi="Trebuchet MS" w:cs="Arial"/>
                <w:lang w:eastAsia="de-DE"/>
              </w:rPr>
              <w:id w:val="1968781699"/>
            </w:sdtPr>
            <w:sdtContent>
              <w:p w14:paraId="012EB38C" w14:textId="6868ABB0" w:rsidR="00814A25" w:rsidRPr="00946F03" w:rsidRDefault="00946F03" w:rsidP="0069155E">
                <w:pPr>
                  <w:spacing w:before="60" w:after="120" w:line="264" w:lineRule="auto"/>
                  <w:rPr>
                    <w:rFonts w:ascii="Trebuchet MS" w:eastAsiaTheme="minorHAnsi" w:hAnsi="Trebuchet MS" w:cs="Arial"/>
                    <w:sz w:val="22"/>
                    <w:szCs w:val="22"/>
                    <w:lang w:eastAsia="de-DE"/>
                  </w:rPr>
                </w:pPr>
                <w:r w:rsidRPr="00944492">
                  <w:rPr>
                    <w:rFonts w:ascii="Trebuchet MS" w:hAnsi="Trebuchet MS" w:cs="Arial"/>
                    <w:color w:val="7F7F7F" w:themeColor="text1" w:themeTint="80"/>
                    <w:sz w:val="22"/>
                    <w:lang w:val="en-GB" w:eastAsia="de-DE"/>
                  </w:rPr>
                  <w:t>.........</w:t>
                </w:r>
              </w:p>
            </w:sdtContent>
          </w:sdt>
          <w:p w14:paraId="77AAC5BE" w14:textId="77777777" w:rsidR="00814A25" w:rsidRPr="00944492" w:rsidRDefault="00814A25" w:rsidP="0069155E">
            <w:pPr>
              <w:spacing w:before="60" w:after="120" w:line="264" w:lineRule="auto"/>
              <w:rPr>
                <w:rFonts w:ascii="Trebuchet MS" w:hAnsi="Trebuchet MS" w:cs="Arial"/>
                <w:color w:val="7F7F7F" w:themeColor="text1" w:themeTint="80"/>
                <w:sz w:val="22"/>
                <w:lang w:val="en-GB" w:eastAsia="de-DE"/>
              </w:rPr>
            </w:pPr>
          </w:p>
        </w:tc>
      </w:tr>
    </w:tbl>
    <w:p w14:paraId="2AD743E3" w14:textId="77777777" w:rsidR="00814A25" w:rsidRPr="00CB3025" w:rsidRDefault="00814A25" w:rsidP="00771264">
      <w:pPr>
        <w:spacing w:before="150" w:after="225" w:line="285" w:lineRule="exact"/>
        <w:outlineLvl w:val="3"/>
        <w:rPr>
          <w:rFonts w:ascii="Auto 2" w:hAnsi="Auto 2"/>
          <w:lang w:val="en-GB"/>
        </w:rPr>
      </w:pPr>
    </w:p>
    <w:tbl>
      <w:tblPr>
        <w:tblStyle w:val="Tabellenraster1"/>
        <w:tblW w:w="9067" w:type="dxa"/>
        <w:tblInd w:w="0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067"/>
      </w:tblGrid>
      <w:tr w:rsidR="00771264" w:rsidRPr="001C2E5E" w14:paraId="68C64228" w14:textId="77777777" w:rsidTr="00814A25">
        <w:tc>
          <w:tcPr>
            <w:tcW w:w="9067" w:type="dxa"/>
          </w:tcPr>
          <w:p w14:paraId="25217DA0" w14:textId="77777777" w:rsidR="00360845" w:rsidRPr="001C2E5E" w:rsidRDefault="00360845" w:rsidP="00360845">
            <w:pPr>
              <w:spacing w:before="60" w:after="120" w:line="264" w:lineRule="auto"/>
              <w:rPr>
                <w:rFonts w:ascii="Trebuchet MS" w:eastAsia="MS Gothic" w:hAnsi="Trebuchet MS" w:cs="Arial"/>
                <w:b/>
                <w:sz w:val="22"/>
                <w:szCs w:val="22"/>
                <w:lang w:val="en-GB" w:eastAsia="de-DE"/>
              </w:rPr>
            </w:pPr>
            <w:r w:rsidRPr="001C2E5E">
              <w:rPr>
                <w:rFonts w:ascii="Trebuchet MS" w:eastAsia="MS Gothic" w:hAnsi="Trebuchet MS" w:cs="Arial"/>
                <w:b/>
                <w:sz w:val="22"/>
                <w:szCs w:val="22"/>
                <w:lang w:val="en-GB" w:eastAsia="de-DE"/>
              </w:rPr>
              <w:t>Enclosed documents</w:t>
            </w:r>
          </w:p>
          <w:p w14:paraId="10DD31E1" w14:textId="5654AF45" w:rsidR="00360845" w:rsidRDefault="00000000" w:rsidP="00360845">
            <w:pPr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102494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0845" w:rsidRPr="008014E7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360845" w:rsidRPr="008014E7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3D5F0B" w:rsidRPr="008014E7">
              <w:rPr>
                <w:rFonts w:ascii="Trebuchet MS" w:hAnsi="Trebuchet MS"/>
                <w:sz w:val="22"/>
                <w:szCs w:val="22"/>
                <w:lang w:val="en-GB"/>
              </w:rPr>
              <w:t>Cover Letter</w:t>
            </w:r>
          </w:p>
          <w:p w14:paraId="6FB7686C" w14:textId="128F6D63" w:rsidR="003D5F0B" w:rsidRDefault="00000000" w:rsidP="00360845">
            <w:pPr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732235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F0B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3D5F0B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Current CV</w:t>
            </w:r>
          </w:p>
          <w:p w14:paraId="28262641" w14:textId="175B906A" w:rsidR="00BE581C" w:rsidRPr="001C2E5E" w:rsidRDefault="00000000" w:rsidP="00BE581C">
            <w:pPr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42634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581C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BE581C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0771E6">
              <w:rPr>
                <w:rFonts w:ascii="Trebuchet MS" w:hAnsi="Trebuchet MS"/>
                <w:sz w:val="22"/>
                <w:szCs w:val="22"/>
                <w:lang w:val="en-GB"/>
              </w:rPr>
              <w:t>«MS-Expertise»</w:t>
            </w:r>
          </w:p>
          <w:p w14:paraId="10CF348C" w14:textId="3663459A" w:rsidR="00360845" w:rsidRDefault="00000000" w:rsidP="00360845">
            <w:pPr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207824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0845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360845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</w:t>
            </w:r>
            <w:r w:rsidR="00BE581C" w:rsidRPr="001C2E5E">
              <w:rPr>
                <w:rFonts w:ascii="Trebuchet MS" w:hAnsi="Trebuchet MS"/>
                <w:sz w:val="22"/>
                <w:szCs w:val="22"/>
                <w:lang w:val="en-GB"/>
              </w:rPr>
              <w:t>«</w:t>
            </w:r>
            <w:r w:rsidR="00360845" w:rsidRPr="001C2E5E">
              <w:rPr>
                <w:rFonts w:ascii="Trebuchet MS" w:hAnsi="Trebuchet MS"/>
                <w:sz w:val="22"/>
                <w:szCs w:val="22"/>
                <w:lang w:val="en-GB"/>
              </w:rPr>
              <w:t>Conflict of Interest Declaration</w:t>
            </w:r>
            <w:r w:rsidR="00BE581C" w:rsidRPr="001C2E5E">
              <w:rPr>
                <w:rFonts w:ascii="Trebuchet MS" w:hAnsi="Trebuchet MS"/>
                <w:sz w:val="22"/>
                <w:szCs w:val="22"/>
                <w:lang w:val="en-GB"/>
              </w:rPr>
              <w:t>»</w:t>
            </w:r>
          </w:p>
          <w:p w14:paraId="01596334" w14:textId="77777777" w:rsidR="000771E6" w:rsidRPr="001C2E5E" w:rsidRDefault="00000000" w:rsidP="000771E6">
            <w:pPr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lang w:val="en-GB"/>
                </w:rPr>
                <w:id w:val="-1088160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71E6" w:rsidRPr="001C2E5E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0771E6" w:rsidRPr="001C2E5E">
              <w:rPr>
                <w:rFonts w:ascii="Trebuchet MS" w:hAnsi="Trebuchet MS"/>
                <w:sz w:val="22"/>
                <w:szCs w:val="22"/>
                <w:lang w:val="en-GB"/>
              </w:rPr>
              <w:t xml:space="preserve"> High resolution portrait photo</w:t>
            </w:r>
          </w:p>
          <w:p w14:paraId="0375F704" w14:textId="77777777" w:rsidR="000771E6" w:rsidRPr="001C2E5E" w:rsidRDefault="000771E6" w:rsidP="00360845">
            <w:pPr>
              <w:spacing w:before="60" w:after="120" w:line="264" w:lineRule="auto"/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6D97066A" w14:textId="77777777" w:rsidR="00360845" w:rsidRPr="001C2E5E" w:rsidRDefault="00360845" w:rsidP="00771264">
            <w:pPr>
              <w:tabs>
                <w:tab w:val="left" w:pos="3345"/>
              </w:tabs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55DDF2BD" w14:textId="77777777" w:rsidR="00360845" w:rsidRPr="001C2E5E" w:rsidRDefault="00360845" w:rsidP="00771264">
            <w:pPr>
              <w:tabs>
                <w:tab w:val="left" w:pos="3345"/>
              </w:tabs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EB61B98" w14:textId="77777777" w:rsidR="00771264" w:rsidRPr="001C2E5E" w:rsidRDefault="00771264" w:rsidP="00771264">
            <w:pPr>
              <w:tabs>
                <w:tab w:val="left" w:pos="2557"/>
              </w:tabs>
              <w:rPr>
                <w:rFonts w:ascii="Trebuchet MS" w:hAnsi="Trebuchet MS"/>
                <w:sz w:val="22"/>
                <w:szCs w:val="22"/>
                <w:lang w:val="en-GB"/>
              </w:rPr>
            </w:pPr>
            <w:r w:rsidRPr="001C2E5E">
              <w:rPr>
                <w:rFonts w:ascii="Trebuchet MS" w:hAnsi="Trebuchet MS"/>
                <w:sz w:val="22"/>
                <w:szCs w:val="22"/>
                <w:lang w:val="en-GB"/>
              </w:rPr>
              <w:t>Date</w:t>
            </w:r>
            <w:r w:rsidRPr="001C2E5E">
              <w:rPr>
                <w:rFonts w:ascii="Trebuchet MS" w:hAnsi="Trebuchet MS"/>
                <w:sz w:val="22"/>
                <w:szCs w:val="22"/>
                <w:lang w:val="en-GB"/>
              </w:rPr>
              <w:tab/>
              <w:t>Signature</w:t>
            </w:r>
          </w:p>
          <w:p w14:paraId="6B4D7560" w14:textId="77777777" w:rsidR="00771264" w:rsidRPr="001C2E5E" w:rsidRDefault="00771264" w:rsidP="00771264">
            <w:pPr>
              <w:tabs>
                <w:tab w:val="left" w:pos="2557"/>
              </w:tabs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159CD7F1" w14:textId="77777777" w:rsidR="00771264" w:rsidRPr="001C2E5E" w:rsidRDefault="00771264" w:rsidP="00771264">
            <w:pPr>
              <w:tabs>
                <w:tab w:val="left" w:pos="2557"/>
              </w:tabs>
              <w:rPr>
                <w:rFonts w:ascii="Trebuchet MS" w:hAnsi="Trebuchet MS"/>
                <w:sz w:val="22"/>
                <w:szCs w:val="22"/>
                <w:lang w:val="en-GB"/>
              </w:rPr>
            </w:pPr>
          </w:p>
          <w:p w14:paraId="3D14F9F7" w14:textId="77777777" w:rsidR="00771264" w:rsidRPr="001C2E5E" w:rsidRDefault="00000000" w:rsidP="00771264">
            <w:pPr>
              <w:tabs>
                <w:tab w:val="left" w:pos="2557"/>
              </w:tabs>
              <w:spacing w:before="150" w:after="225" w:line="285" w:lineRule="exact"/>
              <w:outlineLvl w:val="3"/>
              <w:rPr>
                <w:rFonts w:ascii="Trebuchet MS" w:hAnsi="Trebuchet MS"/>
                <w:b/>
                <w:sz w:val="22"/>
                <w:szCs w:val="22"/>
                <w:lang w:val="en-GB"/>
              </w:rPr>
            </w:pPr>
            <w:sdt>
              <w:sdtPr>
                <w:rPr>
                  <w:rFonts w:ascii="Trebuchet MS" w:hAnsi="Trebuchet MS"/>
                  <w:color w:val="404040" w:themeColor="text1" w:themeTint="BF"/>
                </w:rPr>
                <w:id w:val="-1915315372"/>
                <w:showingPlcHdr/>
              </w:sdtPr>
              <w:sdtEndPr>
                <w:rPr>
                  <w:color w:val="auto"/>
                  <w:lang w:val="en-GB"/>
                </w:rPr>
              </w:sdtEndPr>
              <w:sdtContent>
                <w:r w:rsidR="00771264" w:rsidRPr="001C2E5E">
                  <w:rPr>
                    <w:rFonts w:ascii="Trebuchet MS" w:hAnsi="Trebuchet MS"/>
                    <w:sz w:val="22"/>
                    <w:szCs w:val="22"/>
                    <w:lang w:val="en-GB"/>
                  </w:rPr>
                  <w:t>..........</w:t>
                </w:r>
              </w:sdtContent>
            </w:sdt>
            <w:r w:rsidR="00771264" w:rsidRPr="001C2E5E">
              <w:rPr>
                <w:rFonts w:ascii="Trebuchet MS" w:hAnsi="Trebuchet MS"/>
                <w:color w:val="404040" w:themeColor="text1" w:themeTint="BF"/>
                <w:sz w:val="22"/>
                <w:szCs w:val="22"/>
                <w:lang w:val="en-GB"/>
              </w:rPr>
              <w:tab/>
            </w:r>
            <w:sdt>
              <w:sdtPr>
                <w:rPr>
                  <w:rFonts w:ascii="Trebuchet MS" w:hAnsi="Trebuchet MS"/>
                  <w:color w:val="404040" w:themeColor="text1" w:themeTint="BF"/>
                </w:rPr>
                <w:id w:val="875974101"/>
                <w:picture/>
              </w:sdtPr>
              <w:sdtContent/>
            </w:sdt>
            <w:sdt>
              <w:sdtPr>
                <w:rPr>
                  <w:rFonts w:ascii="Trebuchet MS" w:hAnsi="Trebuchet MS"/>
                  <w:color w:val="404040" w:themeColor="text1" w:themeTint="BF"/>
                </w:rPr>
                <w:id w:val="1105003870"/>
                <w:showingPlcHdr/>
                <w:picture/>
              </w:sdtPr>
              <w:sdtContent>
                <w:r w:rsidR="00771264" w:rsidRPr="001C2E5E">
                  <w:rPr>
                    <w:rFonts w:ascii="Trebuchet MS" w:hAnsi="Trebuchet MS"/>
                    <w:noProof/>
                    <w:color w:val="404040" w:themeColor="text1" w:themeTint="BF"/>
                  </w:rPr>
                  <w:drawing>
                    <wp:anchor distT="0" distB="0" distL="114300" distR="114300" simplePos="0" relativeHeight="251658240" behindDoc="1" locked="0" layoutInCell="1" allowOverlap="1" wp14:anchorId="669C4C0B" wp14:editId="151E3816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-240030</wp:posOffset>
                      </wp:positionV>
                      <wp:extent cx="1908000" cy="468000"/>
                      <wp:effectExtent l="0" t="0" r="0" b="8255"/>
                      <wp:wrapTight wrapText="bothSides">
                        <wp:wrapPolygon edited="0">
                          <wp:start x="0" y="0"/>
                          <wp:lineTo x="0" y="21102"/>
                          <wp:lineTo x="21356" y="21102"/>
                          <wp:lineTo x="21356" y="0"/>
                          <wp:lineTo x="0" y="0"/>
                        </wp:wrapPolygon>
                      </wp:wrapTight>
                      <wp:docPr id="5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8000" cy="46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sdtContent>
            </w:sdt>
          </w:p>
        </w:tc>
      </w:tr>
    </w:tbl>
    <w:p w14:paraId="7F5A5D48" w14:textId="77777777" w:rsidR="001D183D" w:rsidRPr="0031463B" w:rsidRDefault="001D183D" w:rsidP="00294F7A">
      <w:pPr>
        <w:spacing w:before="150" w:after="225" w:line="285" w:lineRule="exact"/>
        <w:outlineLvl w:val="3"/>
        <w:rPr>
          <w:rFonts w:ascii="Trebuchet MS" w:hAnsi="Trebuchet MS"/>
          <w:lang w:val="en-GB"/>
        </w:rPr>
      </w:pPr>
    </w:p>
    <w:p w14:paraId="23329574" w14:textId="3C532F7A" w:rsidR="00294F7A" w:rsidRPr="0059780E" w:rsidRDefault="00294F7A" w:rsidP="00294F7A">
      <w:pPr>
        <w:spacing w:before="150" w:after="225" w:line="285" w:lineRule="exact"/>
        <w:outlineLvl w:val="3"/>
        <w:rPr>
          <w:rFonts w:ascii="Trebuchet MS" w:hAnsi="Trebuchet MS"/>
          <w:color w:val="D30037"/>
          <w:lang w:val="en-GB"/>
        </w:rPr>
      </w:pPr>
      <w:r w:rsidRPr="0059780E">
        <w:rPr>
          <w:rFonts w:ascii="Trebuchet MS" w:hAnsi="Trebuchet MS"/>
          <w:color w:val="D30037"/>
          <w:lang w:val="en-GB"/>
        </w:rPr>
        <w:t xml:space="preserve">Please send </w:t>
      </w:r>
      <w:r w:rsidR="00BE581C" w:rsidRPr="0059780E">
        <w:rPr>
          <w:rFonts w:ascii="Trebuchet MS" w:hAnsi="Trebuchet MS"/>
          <w:color w:val="D30037"/>
          <w:lang w:val="en-GB"/>
        </w:rPr>
        <w:t xml:space="preserve">your complete application </w:t>
      </w:r>
      <w:r w:rsidR="008014E7" w:rsidRPr="0059780E">
        <w:rPr>
          <w:rFonts w:ascii="Trebuchet MS" w:hAnsi="Trebuchet MS"/>
          <w:color w:val="D30037"/>
          <w:lang w:val="en-GB"/>
        </w:rPr>
        <w:t xml:space="preserve">including attachments </w:t>
      </w:r>
      <w:r w:rsidRPr="0059780E">
        <w:rPr>
          <w:rFonts w:ascii="Trebuchet MS" w:hAnsi="Trebuchet MS"/>
          <w:color w:val="D30037"/>
          <w:lang w:val="en-GB"/>
        </w:rPr>
        <w:t xml:space="preserve">to </w:t>
      </w:r>
      <w:hyperlink r:id="rId9" w:history="1">
        <w:r w:rsidR="009963B9" w:rsidRPr="0059780E">
          <w:rPr>
            <w:rStyle w:val="Hyperlink"/>
            <w:rFonts w:ascii="Trebuchet MS" w:hAnsi="Trebuchet MS"/>
            <w:color w:val="D30037"/>
            <w:lang w:val="en-GB"/>
          </w:rPr>
          <w:t>msab@multiplesklerose.ch</w:t>
        </w:r>
      </w:hyperlink>
      <w:r w:rsidRPr="0059780E">
        <w:rPr>
          <w:rFonts w:ascii="Trebuchet MS" w:hAnsi="Trebuchet MS"/>
          <w:color w:val="D30037"/>
          <w:lang w:val="en-GB"/>
        </w:rPr>
        <w:t xml:space="preserve"> </w:t>
      </w:r>
      <w:r w:rsidR="006B0C68" w:rsidRPr="0059780E">
        <w:rPr>
          <w:rFonts w:ascii="Trebuchet MS" w:hAnsi="Trebuchet MS"/>
          <w:color w:val="D30037"/>
          <w:lang w:val="en-GB"/>
        </w:rPr>
        <w:br/>
      </w:r>
      <w:r w:rsidRPr="0059780E">
        <w:rPr>
          <w:rFonts w:ascii="Trebuchet MS" w:hAnsi="Trebuchet MS"/>
          <w:color w:val="D30037"/>
          <w:lang w:val="en-GB"/>
        </w:rPr>
        <w:t>Thank you!</w:t>
      </w:r>
    </w:p>
    <w:sectPr w:rsidR="00294F7A" w:rsidRPr="0059780E" w:rsidSect="002D25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2500" w:right="1418" w:bottom="975" w:left="1588" w:header="227" w:footer="1418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ECB7" w14:textId="77777777" w:rsidR="00AD7273" w:rsidRDefault="00AD7273" w:rsidP="00085B11">
      <w:pPr>
        <w:spacing w:after="0" w:line="240" w:lineRule="auto"/>
      </w:pPr>
      <w:r>
        <w:separator/>
      </w:r>
    </w:p>
  </w:endnote>
  <w:endnote w:type="continuationSeparator" w:id="0">
    <w:p w14:paraId="4F7F2675" w14:textId="77777777" w:rsidR="00AD7273" w:rsidRDefault="00AD7273" w:rsidP="0008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uto 2">
    <w:panose1 w:val="020B0603040000020003"/>
    <w:charset w:val="00"/>
    <w:family w:val="swiss"/>
    <w:pitch w:val="variable"/>
    <w:sig w:usb0="800000AF" w:usb1="4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T Pressura Light">
    <w:panose1 w:val="02000506030000020004"/>
    <w:charset w:val="00"/>
    <w:family w:val="modern"/>
    <w:notTrueType/>
    <w:pitch w:val="variable"/>
    <w:sig w:usb0="A00000AF" w:usb1="5000206A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A90C7" w14:textId="77777777" w:rsidR="009C5AEF" w:rsidRDefault="009C5A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B551B" w14:textId="41D25A95" w:rsidR="000302CF" w:rsidRDefault="009C5AEF">
    <w:pPr>
      <w:pStyle w:val="Fu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78A12FD4" wp14:editId="35FB7B09">
              <wp:simplePos x="0" y="0"/>
              <wp:positionH relativeFrom="rightMargin">
                <wp:posOffset>-1349375</wp:posOffset>
              </wp:positionH>
              <wp:positionV relativeFrom="paragraph">
                <wp:posOffset>436245</wp:posOffset>
              </wp:positionV>
              <wp:extent cx="1449705" cy="310515"/>
              <wp:effectExtent l="0" t="0" r="0" b="0"/>
              <wp:wrapTight wrapText="bothSides">
                <wp:wrapPolygon edited="0">
                  <wp:start x="852" y="0"/>
                  <wp:lineTo x="852" y="19877"/>
                  <wp:lineTo x="20720" y="19877"/>
                  <wp:lineTo x="20720" y="0"/>
                  <wp:lineTo x="852" y="0"/>
                </wp:wrapPolygon>
              </wp:wrapTight>
              <wp:docPr id="3" name="Textfeld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9705" cy="3105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EA7E23" w14:textId="04A8337C" w:rsidR="00264FBE" w:rsidRPr="00264FBE" w:rsidRDefault="009C5AEF" w:rsidP="00264FBE">
                          <w:pPr>
                            <w:jc w:val="right"/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t xml:space="preserve">Sept. 2026    </w: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53D" w:rsidRPr="00BD253D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end"/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t>/</w: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begin"/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="00264FBE" w:rsidRPr="00264FBE">
                            <w:rPr>
                              <w:rFonts w:ascii="GT Pressura Light" w:hAnsi="GT Pressura Ligh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BD253D" w:rsidRPr="00BD253D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="00264FBE" w:rsidRPr="00264FBE">
                            <w:rPr>
                              <w:rFonts w:ascii="GT Pressura Light" w:hAnsi="GT Pressura Light"/>
                              <w:noProof/>
                              <w:sz w:val="16"/>
                              <w:szCs w:val="16"/>
                              <w:lang w:val="de-DE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A12FD4" id="_x0000_t202" coordsize="21600,21600" o:spt="202" path="m,l,21600r21600,l21600,xe">
              <v:stroke joinstyle="miter"/>
              <v:path gradientshapeok="t" o:connecttype="rect"/>
            </v:shapetype>
            <v:shape id="Textfeld 303" o:spid="_x0000_s1026" type="#_x0000_t202" style="position:absolute;margin-left:-106.25pt;margin-top:34.35pt;width:114.15pt;height:24.45pt;z-index:-2516520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" filled="f" stroked="f" strokeweight=".5pt">
              <v:textbox>
                <w:txbxContent>
                  <w:p w14:paraId="07EA7E23" w14:textId="04A8337C" w:rsidR="00264FBE" w:rsidRPr="00264FBE" w:rsidRDefault="009C5AEF" w:rsidP="00264FBE">
                    <w:pPr>
                      <w:jc w:val="right"/>
                      <w:rPr>
                        <w:rFonts w:ascii="GT Pressura Light" w:hAnsi="GT Pressura Light"/>
                        <w:sz w:val="16"/>
                        <w:szCs w:val="16"/>
                      </w:rPr>
                    </w:pPr>
                    <w:r>
                      <w:rPr>
                        <w:rFonts w:ascii="GT Pressura Light" w:hAnsi="GT Pressura Light"/>
                        <w:sz w:val="16"/>
                        <w:szCs w:val="16"/>
                      </w:rPr>
                      <w:t xml:space="preserve">Sept. 2026    </w: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begin"/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instrText>PAGE  \* Arabic  \* MERGEFORMAT</w:instrTex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separate"/>
                    </w:r>
                    <w:r w:rsidR="00BD253D" w:rsidRPr="00BD253D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t>2</w: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end"/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t>/</w: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begin"/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instrText>NUMPAGES  \* Arabic  \* MERGEFORMAT</w:instrText>
                    </w:r>
                    <w:r w:rsidR="00264FBE" w:rsidRPr="00264FBE">
                      <w:rPr>
                        <w:rFonts w:ascii="GT Pressura Light" w:hAnsi="GT Pressura Light"/>
                        <w:sz w:val="16"/>
                        <w:szCs w:val="16"/>
                      </w:rPr>
                      <w:fldChar w:fldCharType="separate"/>
                    </w:r>
                    <w:r w:rsidR="00BD253D" w:rsidRPr="00BD253D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t>2</w:t>
                    </w:r>
                    <w:r w:rsidR="00264FBE" w:rsidRPr="00264FBE">
                      <w:rPr>
                        <w:rFonts w:ascii="GT Pressura Light" w:hAnsi="GT Pressura Light"/>
                        <w:noProof/>
                        <w:sz w:val="16"/>
                        <w:szCs w:val="16"/>
                        <w:lang w:val="de-DE"/>
                      </w:rPr>
                      <w:fldChar w:fldCharType="end"/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 w:rsidR="00907851">
      <w:rPr>
        <w:noProof/>
        <w:lang w:eastAsia="de-CH"/>
      </w:rPr>
      <w:drawing>
        <wp:anchor distT="0" distB="0" distL="114300" distR="114300" simplePos="0" relativeHeight="251660288" behindDoc="1" locked="0" layoutInCell="1" allowOverlap="1" wp14:anchorId="2BAA02AB" wp14:editId="15CADB58">
          <wp:simplePos x="0" y="0"/>
          <wp:positionH relativeFrom="leftMargin">
            <wp:posOffset>357505</wp:posOffset>
          </wp:positionH>
          <wp:positionV relativeFrom="bottomMargin">
            <wp:posOffset>508635</wp:posOffset>
          </wp:positionV>
          <wp:extent cx="1007745" cy="109220"/>
          <wp:effectExtent l="0" t="0" r="1905" b="5080"/>
          <wp:wrapTight wrapText="bothSides">
            <wp:wrapPolygon edited="0">
              <wp:start x="0" y="0"/>
              <wp:lineTo x="0" y="15070"/>
              <wp:lineTo x="7758" y="18837"/>
              <wp:lineTo x="9391" y="18837"/>
              <wp:lineTo x="21233" y="15070"/>
              <wp:lineTo x="21233" y="0"/>
              <wp:lineTo x="4900" y="0"/>
              <wp:lineTo x="0" y="0"/>
            </wp:wrapPolygon>
          </wp:wrapTight>
          <wp:docPr id="92612982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ww_DE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7745" cy="10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B99B0" w14:textId="77777777" w:rsidR="000302CF" w:rsidRPr="000302CF" w:rsidRDefault="00813505" w:rsidP="00813505">
    <w:pPr>
      <w:pStyle w:val="Fuzeile"/>
      <w:ind w:left="-700"/>
    </w:pPr>
    <w:r>
      <w:rPr>
        <w:noProof/>
        <w:lang w:eastAsia="de-CH"/>
      </w:rPr>
      <w:drawing>
        <wp:anchor distT="0" distB="0" distL="114300" distR="114300" simplePos="0" relativeHeight="251659264" behindDoc="1" locked="0" layoutInCell="1" allowOverlap="1" wp14:anchorId="0D6CAD26" wp14:editId="1D3B52F7">
          <wp:simplePos x="0" y="0"/>
          <wp:positionH relativeFrom="leftMargin">
            <wp:posOffset>323850</wp:posOffset>
          </wp:positionH>
          <wp:positionV relativeFrom="bottomMargin">
            <wp:posOffset>360045</wp:posOffset>
          </wp:positionV>
          <wp:extent cx="360000" cy="360000"/>
          <wp:effectExtent l="0" t="0" r="2540" b="2540"/>
          <wp:wrapTight wrapText="bothSides">
            <wp:wrapPolygon edited="0">
              <wp:start x="3435" y="0"/>
              <wp:lineTo x="0" y="3435"/>
              <wp:lineTo x="0" y="14883"/>
              <wp:lineTo x="1145" y="18318"/>
              <wp:lineTo x="3435" y="20608"/>
              <wp:lineTo x="16028" y="20608"/>
              <wp:lineTo x="18318" y="18318"/>
              <wp:lineTo x="20608" y="12594"/>
              <wp:lineTo x="20608" y="5724"/>
              <wp:lineTo x="16028" y="0"/>
              <wp:lineTo x="3435" y="0"/>
            </wp:wrapPolygon>
          </wp:wrapTight>
          <wp:docPr id="6062709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po_vmi_gm_de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8774B" w14:textId="77777777" w:rsidR="00AD7273" w:rsidRDefault="00AD7273" w:rsidP="00085B11">
      <w:pPr>
        <w:spacing w:after="0" w:line="240" w:lineRule="auto"/>
      </w:pPr>
      <w:r>
        <w:separator/>
      </w:r>
    </w:p>
  </w:footnote>
  <w:footnote w:type="continuationSeparator" w:id="0">
    <w:p w14:paraId="5B631560" w14:textId="77777777" w:rsidR="00AD7273" w:rsidRDefault="00AD7273" w:rsidP="0008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8141" w14:textId="77777777" w:rsidR="009C5AEF" w:rsidRDefault="009C5A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A153" w14:textId="77777777" w:rsidR="009C5AEF" w:rsidRDefault="009C5AE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FFF37" w14:textId="77777777" w:rsidR="00085B11" w:rsidRDefault="00085B11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8240" behindDoc="1" locked="0" layoutInCell="1" allowOverlap="1" wp14:anchorId="65E07936" wp14:editId="6F96F61D">
          <wp:simplePos x="0" y="0"/>
          <wp:positionH relativeFrom="leftMargin">
            <wp:posOffset>357809</wp:posOffset>
          </wp:positionH>
          <wp:positionV relativeFrom="topMargin">
            <wp:posOffset>357935</wp:posOffset>
          </wp:positionV>
          <wp:extent cx="1630800" cy="359748"/>
          <wp:effectExtent l="0" t="0" r="7620" b="2540"/>
          <wp:wrapTight wrapText="bothSides">
            <wp:wrapPolygon edited="0">
              <wp:start x="0" y="0"/>
              <wp:lineTo x="0" y="20608"/>
              <wp:lineTo x="21449" y="20608"/>
              <wp:lineTo x="21449" y="0"/>
              <wp:lineTo x="0" y="0"/>
            </wp:wrapPolygon>
          </wp:wrapTight>
          <wp:docPr id="84401052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S_DE_2018_CMYK_H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0800" cy="359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9018C"/>
    <w:multiLevelType w:val="multilevel"/>
    <w:tmpl w:val="1A2EBD92"/>
    <w:lvl w:ilvl="0">
      <w:start w:val="1"/>
      <w:numFmt w:val="none"/>
      <w:lvlRestart w:val="0"/>
      <w:pStyle w:val="TextTopNum0"/>
      <w:suff w:val="nothing"/>
      <w:lvlText w:val="%1"/>
      <w:lvlJc w:val="left"/>
      <w:pPr>
        <w:ind w:left="0" w:firstLine="0"/>
      </w:pPr>
    </w:lvl>
    <w:lvl w:ilvl="1">
      <w:start w:val="1"/>
      <w:numFmt w:val="decimal"/>
      <w:pStyle w:val="TextTopNum1"/>
      <w:lvlText w:val="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TextTopNum2"/>
      <w:lvlText w:val="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TextTopNum3"/>
      <w:lvlText w:val="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"/>
      <w:lvlText w:val="%5)"/>
      <w:lvlJc w:val="left"/>
      <w:pPr>
        <w:tabs>
          <w:tab w:val="num" w:pos="850"/>
        </w:tabs>
        <w:ind w:left="850" w:hanging="850"/>
      </w:pPr>
    </w:lvl>
    <w:lvl w:ilvl="5">
      <w:start w:val="1"/>
      <w:numFmt w:val="lowerRoman"/>
      <w:pStyle w:val="Liste2"/>
      <w:lvlText w:val="%6)"/>
      <w:lvlJc w:val="left"/>
      <w:pPr>
        <w:tabs>
          <w:tab w:val="num" w:pos="850"/>
        </w:tabs>
        <w:ind w:left="850" w:hanging="850"/>
      </w:pPr>
    </w:lvl>
    <w:lvl w:ilvl="6">
      <w:start w:val="1"/>
      <w:numFmt w:val="lowerLetter"/>
      <w:lvlText w:val="(%7)"/>
      <w:lvlJc w:val="left"/>
      <w:pPr>
        <w:tabs>
          <w:tab w:val="num" w:pos="1276"/>
        </w:tabs>
        <w:ind w:left="1276" w:hanging="426"/>
      </w:pPr>
    </w:lvl>
    <w:lvl w:ilvl="7">
      <w:start w:val="1"/>
      <w:numFmt w:val="lowerRoman"/>
      <w:lvlText w:val="(%8)"/>
      <w:lvlJc w:val="left"/>
      <w:pPr>
        <w:tabs>
          <w:tab w:val="num" w:pos="1276"/>
        </w:tabs>
        <w:ind w:left="1276" w:hanging="426"/>
      </w:pPr>
    </w:lvl>
    <w:lvl w:ilvl="8">
      <w:start w:val="27"/>
      <w:numFmt w:val="lowerLetter"/>
      <w:lvlText w:val="(%9)"/>
      <w:lvlJc w:val="left"/>
      <w:pPr>
        <w:tabs>
          <w:tab w:val="num" w:pos="1276"/>
        </w:tabs>
        <w:ind w:left="1276" w:hanging="426"/>
      </w:pPr>
    </w:lvl>
  </w:abstractNum>
  <w:abstractNum w:abstractNumId="1" w15:restartNumberingAfterBreak="0">
    <w:nsid w:val="2D5F5F0C"/>
    <w:multiLevelType w:val="hybridMultilevel"/>
    <w:tmpl w:val="B194F2F4"/>
    <w:lvl w:ilvl="0" w:tplc="59581694">
      <w:start w:val="11"/>
      <w:numFmt w:val="bullet"/>
      <w:lvlText w:val="-"/>
      <w:lvlJc w:val="left"/>
      <w:pPr>
        <w:ind w:left="720" w:hanging="360"/>
      </w:pPr>
      <w:rPr>
        <w:rFonts w:ascii="Auto 2" w:eastAsia="Times New Roman" w:hAnsi="Auto 2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65A38"/>
    <w:multiLevelType w:val="multilevel"/>
    <w:tmpl w:val="90F6B78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</w:lvl>
    <w:lvl w:ilvl="1">
      <w:start w:val="1"/>
      <w:numFmt w:val="upperLetter"/>
      <w:pStyle w:val="berschrift2"/>
      <w:lvlText w:val="%2"/>
      <w:lvlJc w:val="left"/>
      <w:pPr>
        <w:tabs>
          <w:tab w:val="num" w:pos="850"/>
        </w:tabs>
        <w:ind w:left="850" w:hanging="850"/>
      </w:pPr>
    </w:lvl>
    <w:lvl w:ilvl="2">
      <w:start w:val="1"/>
      <w:numFmt w:val="upperRoman"/>
      <w:pStyle w:val="berschrift3"/>
      <w:lvlText w:val="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berschrift4"/>
      <w:lvlText w:val="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berschrift5"/>
      <w:lvlText w:val="%4.%5"/>
      <w:lvlJc w:val="left"/>
      <w:pPr>
        <w:tabs>
          <w:tab w:val="num" w:pos="850"/>
        </w:tabs>
        <w:ind w:left="850" w:hanging="850"/>
      </w:pPr>
    </w:lvl>
    <w:lvl w:ilvl="5">
      <w:start w:val="1"/>
      <w:numFmt w:val="decimal"/>
      <w:pStyle w:val="berschrift6"/>
      <w:lvlText w:val="%4.%5.%6"/>
      <w:lvlJc w:val="left"/>
      <w:pPr>
        <w:tabs>
          <w:tab w:val="num" w:pos="850"/>
        </w:tabs>
        <w:ind w:left="850" w:hanging="850"/>
      </w:pPr>
    </w:lvl>
    <w:lvl w:ilvl="6">
      <w:start w:val="1"/>
      <w:numFmt w:val="decimal"/>
      <w:pStyle w:val="berschrift7"/>
      <w:lvlText w:val="%4.%5.%6.%7"/>
      <w:lvlJc w:val="left"/>
      <w:pPr>
        <w:tabs>
          <w:tab w:val="num" w:pos="850"/>
        </w:tabs>
        <w:ind w:left="850" w:hanging="850"/>
      </w:pPr>
    </w:lvl>
    <w:lvl w:ilvl="7">
      <w:start w:val="1"/>
      <w:numFmt w:val="lowerLetter"/>
      <w:pStyle w:val="berschrift8"/>
      <w:lvlText w:val="%8)"/>
      <w:lvlJc w:val="left"/>
      <w:pPr>
        <w:tabs>
          <w:tab w:val="num" w:pos="850"/>
        </w:tabs>
        <w:ind w:left="850" w:hanging="850"/>
      </w:pPr>
    </w:lvl>
    <w:lvl w:ilvl="8">
      <w:start w:val="1"/>
      <w:numFmt w:val="lowerRoman"/>
      <w:pStyle w:val="berschrift9"/>
      <w:lvlText w:val="%9)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5AE67ED2"/>
    <w:multiLevelType w:val="hybridMultilevel"/>
    <w:tmpl w:val="32D8E84C"/>
    <w:lvl w:ilvl="0" w:tplc="18E8E8B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C4A57"/>
    <w:multiLevelType w:val="hybridMultilevel"/>
    <w:tmpl w:val="C6A412FA"/>
    <w:lvl w:ilvl="0" w:tplc="CA30122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C7F64"/>
    <w:multiLevelType w:val="hybridMultilevel"/>
    <w:tmpl w:val="9BE07146"/>
    <w:lvl w:ilvl="0" w:tplc="EE1E99D4">
      <w:start w:val="1"/>
      <w:numFmt w:val="decimal"/>
      <w:lvlText w:val="%1."/>
      <w:lvlJc w:val="left"/>
      <w:pPr>
        <w:ind w:left="1080" w:hanging="720"/>
      </w:pPr>
      <w:rPr>
        <w:rFonts w:ascii="Auto 2" w:eastAsia="Times New Roman" w:hAnsi="Auto 2" w:cs="Arial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305CF"/>
    <w:multiLevelType w:val="multilevel"/>
    <w:tmpl w:val="0902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2943922">
    <w:abstractNumId w:val="0"/>
  </w:num>
  <w:num w:numId="2" w16cid:durableId="1995138766">
    <w:abstractNumId w:val="1"/>
  </w:num>
  <w:num w:numId="3" w16cid:durableId="1106147441">
    <w:abstractNumId w:val="6"/>
  </w:num>
  <w:num w:numId="4" w16cid:durableId="1079717492">
    <w:abstractNumId w:val="5"/>
  </w:num>
  <w:num w:numId="5" w16cid:durableId="7218265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2886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7"/>
    </w:lvlOverride>
  </w:num>
  <w:num w:numId="7" w16cid:durableId="1015692661">
    <w:abstractNumId w:val="3"/>
  </w:num>
  <w:num w:numId="8" w16cid:durableId="1130245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1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nizeHasTextmodules" w:val="False"/>
    <w:docVar w:name="itCDokVarDept" w:val="Webmaster"/>
    <w:docVar w:name="itCDokVarFax" w:val=" "/>
    <w:docVar w:name="itCDokVarMail" w:val="tsokoll@multiplesklerose.ch"/>
    <w:docVar w:name="itCDokVarMobile" w:val=" "/>
    <w:docVar w:name="itCDokVarName" w:val="Tommy Sokoll"/>
    <w:docVar w:name="itCDokVarPhone" w:val="+41 43 444 43 53"/>
    <w:docVar w:name="itCDokVarTitle" w:val=" "/>
  </w:docVars>
  <w:rsids>
    <w:rsidRoot w:val="00771264"/>
    <w:rsid w:val="00013E6D"/>
    <w:rsid w:val="000247EF"/>
    <w:rsid w:val="000255B3"/>
    <w:rsid w:val="000302CF"/>
    <w:rsid w:val="00044145"/>
    <w:rsid w:val="000771E6"/>
    <w:rsid w:val="00085B11"/>
    <w:rsid w:val="000972E6"/>
    <w:rsid w:val="000D13D4"/>
    <w:rsid w:val="000D4441"/>
    <w:rsid w:val="001024DB"/>
    <w:rsid w:val="0010346F"/>
    <w:rsid w:val="001472BB"/>
    <w:rsid w:val="001629A6"/>
    <w:rsid w:val="00176D96"/>
    <w:rsid w:val="001A5A31"/>
    <w:rsid w:val="001C2E5E"/>
    <w:rsid w:val="001C7483"/>
    <w:rsid w:val="001C7B69"/>
    <w:rsid w:val="001D183D"/>
    <w:rsid w:val="002013DD"/>
    <w:rsid w:val="00213633"/>
    <w:rsid w:val="002639E9"/>
    <w:rsid w:val="00264FBE"/>
    <w:rsid w:val="00294F7A"/>
    <w:rsid w:val="002B06BC"/>
    <w:rsid w:val="002D256C"/>
    <w:rsid w:val="002D7CE8"/>
    <w:rsid w:val="002E154E"/>
    <w:rsid w:val="002E3C12"/>
    <w:rsid w:val="002F040D"/>
    <w:rsid w:val="002F0DFA"/>
    <w:rsid w:val="0031463B"/>
    <w:rsid w:val="00314D60"/>
    <w:rsid w:val="00357B80"/>
    <w:rsid w:val="00360845"/>
    <w:rsid w:val="00365F93"/>
    <w:rsid w:val="00385042"/>
    <w:rsid w:val="003C2C31"/>
    <w:rsid w:val="003C4828"/>
    <w:rsid w:val="003D5F0B"/>
    <w:rsid w:val="0040075B"/>
    <w:rsid w:val="00405A47"/>
    <w:rsid w:val="0041321C"/>
    <w:rsid w:val="00447FCA"/>
    <w:rsid w:val="00460114"/>
    <w:rsid w:val="004606D9"/>
    <w:rsid w:val="004D041C"/>
    <w:rsid w:val="004E2EF1"/>
    <w:rsid w:val="004E3A08"/>
    <w:rsid w:val="004E4B0A"/>
    <w:rsid w:val="004F6BDA"/>
    <w:rsid w:val="00500AC2"/>
    <w:rsid w:val="00503BF7"/>
    <w:rsid w:val="00554F8F"/>
    <w:rsid w:val="00560C15"/>
    <w:rsid w:val="00574CCA"/>
    <w:rsid w:val="0058066C"/>
    <w:rsid w:val="0059780E"/>
    <w:rsid w:val="005A79AF"/>
    <w:rsid w:val="005B0BC5"/>
    <w:rsid w:val="005C78E3"/>
    <w:rsid w:val="005D71E3"/>
    <w:rsid w:val="005F7D02"/>
    <w:rsid w:val="00601212"/>
    <w:rsid w:val="00622F17"/>
    <w:rsid w:val="00663E33"/>
    <w:rsid w:val="006736B5"/>
    <w:rsid w:val="006851A4"/>
    <w:rsid w:val="00685919"/>
    <w:rsid w:val="00687BF0"/>
    <w:rsid w:val="00695614"/>
    <w:rsid w:val="006A33C0"/>
    <w:rsid w:val="006B0140"/>
    <w:rsid w:val="006B0C68"/>
    <w:rsid w:val="006C7C32"/>
    <w:rsid w:val="006D71B6"/>
    <w:rsid w:val="006D7FBE"/>
    <w:rsid w:val="006F747C"/>
    <w:rsid w:val="00702EC1"/>
    <w:rsid w:val="00727EC8"/>
    <w:rsid w:val="007421C6"/>
    <w:rsid w:val="007548DA"/>
    <w:rsid w:val="00766B4E"/>
    <w:rsid w:val="00771264"/>
    <w:rsid w:val="00777D56"/>
    <w:rsid w:val="007D0726"/>
    <w:rsid w:val="007E591D"/>
    <w:rsid w:val="007F17D9"/>
    <w:rsid w:val="007F30AF"/>
    <w:rsid w:val="008014E7"/>
    <w:rsid w:val="00813505"/>
    <w:rsid w:val="00814A25"/>
    <w:rsid w:val="00834ADC"/>
    <w:rsid w:val="00875362"/>
    <w:rsid w:val="00895C9A"/>
    <w:rsid w:val="008B5E08"/>
    <w:rsid w:val="008C5F21"/>
    <w:rsid w:val="008F6A67"/>
    <w:rsid w:val="00907851"/>
    <w:rsid w:val="00941083"/>
    <w:rsid w:val="00944492"/>
    <w:rsid w:val="00946F03"/>
    <w:rsid w:val="00954710"/>
    <w:rsid w:val="0096637A"/>
    <w:rsid w:val="00971D90"/>
    <w:rsid w:val="00973512"/>
    <w:rsid w:val="009963B9"/>
    <w:rsid w:val="00996F73"/>
    <w:rsid w:val="009B3D08"/>
    <w:rsid w:val="009C0D73"/>
    <w:rsid w:val="009C5AEF"/>
    <w:rsid w:val="009D4947"/>
    <w:rsid w:val="009E53B1"/>
    <w:rsid w:val="00A0318D"/>
    <w:rsid w:val="00A16AAA"/>
    <w:rsid w:val="00A302B2"/>
    <w:rsid w:val="00A40270"/>
    <w:rsid w:val="00A47041"/>
    <w:rsid w:val="00A479F5"/>
    <w:rsid w:val="00A52D1A"/>
    <w:rsid w:val="00A747AC"/>
    <w:rsid w:val="00A836A5"/>
    <w:rsid w:val="00AA2AF8"/>
    <w:rsid w:val="00AC5F02"/>
    <w:rsid w:val="00AD7273"/>
    <w:rsid w:val="00B0587D"/>
    <w:rsid w:val="00B432C1"/>
    <w:rsid w:val="00B65CEE"/>
    <w:rsid w:val="00B723E3"/>
    <w:rsid w:val="00B8124D"/>
    <w:rsid w:val="00B81282"/>
    <w:rsid w:val="00B820E4"/>
    <w:rsid w:val="00B97697"/>
    <w:rsid w:val="00BB1CE8"/>
    <w:rsid w:val="00BB58B8"/>
    <w:rsid w:val="00BC19F5"/>
    <w:rsid w:val="00BD253D"/>
    <w:rsid w:val="00BE581C"/>
    <w:rsid w:val="00BF0509"/>
    <w:rsid w:val="00BF0E4D"/>
    <w:rsid w:val="00C177B9"/>
    <w:rsid w:val="00C24869"/>
    <w:rsid w:val="00C31EBD"/>
    <w:rsid w:val="00C75B26"/>
    <w:rsid w:val="00C84785"/>
    <w:rsid w:val="00C97087"/>
    <w:rsid w:val="00CB3025"/>
    <w:rsid w:val="00CB5CB1"/>
    <w:rsid w:val="00CF492B"/>
    <w:rsid w:val="00D36120"/>
    <w:rsid w:val="00D65923"/>
    <w:rsid w:val="00DA437D"/>
    <w:rsid w:val="00DB4566"/>
    <w:rsid w:val="00DC7BB8"/>
    <w:rsid w:val="00DF2860"/>
    <w:rsid w:val="00E26F7A"/>
    <w:rsid w:val="00E3007E"/>
    <w:rsid w:val="00E85143"/>
    <w:rsid w:val="00EB587B"/>
    <w:rsid w:val="00F0548B"/>
    <w:rsid w:val="00F14021"/>
    <w:rsid w:val="00F64467"/>
    <w:rsid w:val="00F81C8C"/>
    <w:rsid w:val="00F952BC"/>
    <w:rsid w:val="00FA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219FEB"/>
  <w15:docId w15:val="{045E1E62-A8B5-4FA0-9204-800F5D6C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14A25"/>
  </w:style>
  <w:style w:type="paragraph" w:styleId="berschrift1">
    <w:name w:val="heading 1"/>
    <w:next w:val="Standard"/>
    <w:link w:val="berschrift1Zchn"/>
    <w:qFormat/>
    <w:rsid w:val="002D7CE8"/>
    <w:pPr>
      <w:keepNext/>
      <w:keepLines/>
      <w:numPr>
        <w:numId w:val="5"/>
      </w:numPr>
      <w:tabs>
        <w:tab w:val="center" w:pos="3969"/>
      </w:tabs>
      <w:spacing w:before="60" w:after="140" w:line="264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paragraph" w:styleId="berschrift2">
    <w:name w:val="heading 2"/>
    <w:basedOn w:val="berschrift1"/>
    <w:next w:val="Standardeinzug"/>
    <w:link w:val="berschrift2Zchn"/>
    <w:semiHidden/>
    <w:unhideWhenUsed/>
    <w:qFormat/>
    <w:rsid w:val="002D7CE8"/>
    <w:pPr>
      <w:numPr>
        <w:ilvl w:val="1"/>
      </w:numPr>
      <w:tabs>
        <w:tab w:val="clear" w:pos="3969"/>
      </w:tabs>
      <w:spacing w:before="420" w:after="60"/>
      <w:outlineLvl w:val="1"/>
    </w:pPr>
    <w:rPr>
      <w:bCs w:val="0"/>
      <w:iCs/>
      <w:sz w:val="22"/>
      <w:szCs w:val="28"/>
    </w:rPr>
  </w:style>
  <w:style w:type="paragraph" w:styleId="berschrift3">
    <w:name w:val="heading 3"/>
    <w:basedOn w:val="berschrift1"/>
    <w:next w:val="Standardeinzug"/>
    <w:link w:val="berschrift3Zchn"/>
    <w:semiHidden/>
    <w:unhideWhenUsed/>
    <w:qFormat/>
    <w:rsid w:val="002D7CE8"/>
    <w:pPr>
      <w:numPr>
        <w:ilvl w:val="2"/>
      </w:numPr>
      <w:tabs>
        <w:tab w:val="clear" w:pos="3969"/>
      </w:tabs>
      <w:spacing w:before="420" w:after="60"/>
      <w:outlineLvl w:val="2"/>
    </w:pPr>
    <w:rPr>
      <w:bCs w:val="0"/>
      <w:sz w:val="22"/>
      <w:szCs w:val="26"/>
    </w:rPr>
  </w:style>
  <w:style w:type="paragraph" w:styleId="berschrift4">
    <w:name w:val="heading 4"/>
    <w:basedOn w:val="berschrift1"/>
    <w:next w:val="Standardeinzug"/>
    <w:link w:val="berschrift4Zchn"/>
    <w:semiHidden/>
    <w:unhideWhenUsed/>
    <w:qFormat/>
    <w:rsid w:val="002D7CE8"/>
    <w:pPr>
      <w:numPr>
        <w:ilvl w:val="3"/>
      </w:numPr>
      <w:tabs>
        <w:tab w:val="clear" w:pos="3969"/>
      </w:tabs>
      <w:spacing w:before="280" w:after="60"/>
      <w:outlineLvl w:val="3"/>
    </w:pPr>
    <w:rPr>
      <w:bCs w:val="0"/>
      <w:sz w:val="22"/>
      <w:szCs w:val="28"/>
    </w:rPr>
  </w:style>
  <w:style w:type="paragraph" w:styleId="berschrift5">
    <w:name w:val="heading 5"/>
    <w:basedOn w:val="berschrift1"/>
    <w:next w:val="Standardeinzug"/>
    <w:link w:val="berschrift5Zchn"/>
    <w:semiHidden/>
    <w:unhideWhenUsed/>
    <w:qFormat/>
    <w:rsid w:val="002D7CE8"/>
    <w:pPr>
      <w:numPr>
        <w:ilvl w:val="4"/>
      </w:numPr>
      <w:tabs>
        <w:tab w:val="clear" w:pos="3969"/>
      </w:tabs>
      <w:spacing w:before="280" w:after="60"/>
      <w:outlineLvl w:val="4"/>
    </w:pPr>
    <w:rPr>
      <w:bCs w:val="0"/>
      <w:iCs/>
      <w:sz w:val="22"/>
      <w:szCs w:val="26"/>
    </w:rPr>
  </w:style>
  <w:style w:type="paragraph" w:styleId="berschrift6">
    <w:name w:val="heading 6"/>
    <w:basedOn w:val="berschrift1"/>
    <w:next w:val="Standardeinzug"/>
    <w:link w:val="berschrift6Zchn"/>
    <w:semiHidden/>
    <w:unhideWhenUsed/>
    <w:qFormat/>
    <w:rsid w:val="002D7CE8"/>
    <w:pPr>
      <w:numPr>
        <w:ilvl w:val="5"/>
      </w:numPr>
      <w:tabs>
        <w:tab w:val="clear" w:pos="3969"/>
      </w:tabs>
      <w:spacing w:before="280" w:after="60"/>
      <w:outlineLvl w:val="5"/>
    </w:pPr>
    <w:rPr>
      <w:bCs w:val="0"/>
      <w:sz w:val="22"/>
      <w:szCs w:val="22"/>
    </w:rPr>
  </w:style>
  <w:style w:type="paragraph" w:styleId="berschrift7">
    <w:name w:val="heading 7"/>
    <w:basedOn w:val="berschrift1"/>
    <w:next w:val="Standardeinzug"/>
    <w:link w:val="berschrift7Zchn"/>
    <w:semiHidden/>
    <w:unhideWhenUsed/>
    <w:qFormat/>
    <w:rsid w:val="002D7CE8"/>
    <w:pPr>
      <w:numPr>
        <w:ilvl w:val="6"/>
      </w:numPr>
      <w:tabs>
        <w:tab w:val="clear" w:pos="3969"/>
      </w:tabs>
      <w:spacing w:before="280" w:after="60"/>
      <w:outlineLvl w:val="6"/>
    </w:pPr>
    <w:rPr>
      <w:sz w:val="22"/>
    </w:rPr>
  </w:style>
  <w:style w:type="paragraph" w:styleId="berschrift8">
    <w:name w:val="heading 8"/>
    <w:basedOn w:val="berschrift1"/>
    <w:next w:val="Standardeinzug"/>
    <w:link w:val="berschrift8Zchn"/>
    <w:semiHidden/>
    <w:unhideWhenUsed/>
    <w:qFormat/>
    <w:rsid w:val="002D7CE8"/>
    <w:pPr>
      <w:numPr>
        <w:ilvl w:val="7"/>
      </w:numPr>
      <w:tabs>
        <w:tab w:val="clear" w:pos="3969"/>
      </w:tabs>
      <w:spacing w:before="280" w:after="60"/>
      <w:outlineLvl w:val="7"/>
    </w:pPr>
    <w:rPr>
      <w:iCs/>
      <w:sz w:val="22"/>
    </w:rPr>
  </w:style>
  <w:style w:type="paragraph" w:styleId="berschrift9">
    <w:name w:val="heading 9"/>
    <w:basedOn w:val="berschrift1"/>
    <w:next w:val="Standardeinzug"/>
    <w:link w:val="berschrift9Zchn"/>
    <w:semiHidden/>
    <w:unhideWhenUsed/>
    <w:qFormat/>
    <w:rsid w:val="002D7CE8"/>
    <w:pPr>
      <w:numPr>
        <w:ilvl w:val="8"/>
      </w:numPr>
      <w:tabs>
        <w:tab w:val="clear" w:pos="3969"/>
      </w:tabs>
      <w:spacing w:before="280" w:after="60"/>
      <w:outlineLvl w:val="8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8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85B11"/>
  </w:style>
  <w:style w:type="paragraph" w:styleId="Fuzeile">
    <w:name w:val="footer"/>
    <w:basedOn w:val="Standard"/>
    <w:link w:val="FuzeileZchn"/>
    <w:uiPriority w:val="99"/>
    <w:unhideWhenUsed/>
    <w:rsid w:val="0008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85B1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85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85B11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E26F7A"/>
    <w:rPr>
      <w:color w:val="808080"/>
    </w:rPr>
  </w:style>
  <w:style w:type="paragraph" w:customStyle="1" w:styleId="TextTopNum0">
    <w:name w:val="Text Top Num 0"/>
    <w:next w:val="Standardeinzug"/>
    <w:rsid w:val="0010346F"/>
    <w:pPr>
      <w:numPr>
        <w:numId w:val="1"/>
      </w:numPr>
    </w:pPr>
  </w:style>
  <w:style w:type="paragraph" w:customStyle="1" w:styleId="TextTopNum1">
    <w:name w:val="Text Top Num 1"/>
    <w:rsid w:val="0010346F"/>
    <w:pPr>
      <w:numPr>
        <w:ilvl w:val="1"/>
        <w:numId w:val="1"/>
      </w:numPr>
    </w:pPr>
  </w:style>
  <w:style w:type="paragraph" w:customStyle="1" w:styleId="TextTopNum2">
    <w:name w:val="Text Top Num 2"/>
    <w:rsid w:val="0010346F"/>
    <w:pPr>
      <w:numPr>
        <w:ilvl w:val="2"/>
        <w:numId w:val="1"/>
      </w:numPr>
    </w:pPr>
  </w:style>
  <w:style w:type="paragraph" w:customStyle="1" w:styleId="TextTopNum3">
    <w:name w:val="Text Top Num 3"/>
    <w:rsid w:val="0010346F"/>
    <w:pPr>
      <w:numPr>
        <w:ilvl w:val="3"/>
        <w:numId w:val="1"/>
      </w:numPr>
    </w:pPr>
  </w:style>
  <w:style w:type="paragraph" w:styleId="Liste">
    <w:name w:val="List"/>
    <w:rsid w:val="0010346F"/>
    <w:pPr>
      <w:numPr>
        <w:ilvl w:val="4"/>
        <w:numId w:val="1"/>
      </w:numPr>
      <w:spacing w:before="60" w:after="60" w:line="264" w:lineRule="auto"/>
    </w:pPr>
    <w:rPr>
      <w:rFonts w:ascii="Times New Roman" w:eastAsia="Times New Roman" w:hAnsi="Times New Roman" w:cs="Arial"/>
      <w:lang w:eastAsia="de-DE"/>
    </w:rPr>
  </w:style>
  <w:style w:type="paragraph" w:styleId="Liste2">
    <w:name w:val="List 2"/>
    <w:rsid w:val="0010346F"/>
    <w:pPr>
      <w:numPr>
        <w:ilvl w:val="5"/>
        <w:numId w:val="1"/>
      </w:numPr>
      <w:spacing w:before="60" w:after="60" w:line="264" w:lineRule="auto"/>
    </w:pPr>
    <w:rPr>
      <w:rFonts w:ascii="Times New Roman" w:eastAsia="Times New Roman" w:hAnsi="Times New Roman" w:cs="Arial"/>
      <w:lang w:eastAsia="de-DE"/>
    </w:rPr>
  </w:style>
  <w:style w:type="paragraph" w:styleId="Standardeinzug">
    <w:name w:val="Normal Indent"/>
    <w:basedOn w:val="Standard"/>
    <w:uiPriority w:val="99"/>
    <w:semiHidden/>
    <w:unhideWhenUsed/>
    <w:rsid w:val="0010346F"/>
    <w:pPr>
      <w:ind w:left="708"/>
    </w:pPr>
  </w:style>
  <w:style w:type="character" w:customStyle="1" w:styleId="berschrift1Zchn">
    <w:name w:val="Überschrift 1 Zchn"/>
    <w:basedOn w:val="Absatz-Standardschriftart"/>
    <w:link w:val="berschrift1"/>
    <w:rsid w:val="002D7CE8"/>
    <w:rPr>
      <w:rFonts w:ascii="Times New Roman" w:eastAsia="Times New Roman" w:hAnsi="Times New Roman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semiHidden/>
    <w:rsid w:val="002D7CE8"/>
    <w:rPr>
      <w:rFonts w:ascii="Times New Roman" w:eastAsia="Times New Roman" w:hAnsi="Times New Roman" w:cs="Arial"/>
      <w:b/>
      <w:iCs/>
      <w:kern w:val="32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semiHidden/>
    <w:rsid w:val="002D7CE8"/>
    <w:rPr>
      <w:rFonts w:ascii="Times New Roman" w:eastAsia="Times New Roman" w:hAnsi="Times New Roman" w:cs="Arial"/>
      <w:b/>
      <w:kern w:val="32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2D7CE8"/>
    <w:rPr>
      <w:rFonts w:ascii="Times New Roman" w:eastAsia="Times New Roman" w:hAnsi="Times New Roman" w:cs="Arial"/>
      <w:b/>
      <w:kern w:val="32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2D7CE8"/>
    <w:rPr>
      <w:rFonts w:ascii="Times New Roman" w:eastAsia="Times New Roman" w:hAnsi="Times New Roman" w:cs="Arial"/>
      <w:b/>
      <w:iCs/>
      <w:kern w:val="32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2D7CE8"/>
    <w:rPr>
      <w:rFonts w:ascii="Times New Roman" w:eastAsia="Times New Roman" w:hAnsi="Times New Roman" w:cs="Arial"/>
      <w:b/>
      <w:kern w:val="32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2D7CE8"/>
    <w:rPr>
      <w:rFonts w:ascii="Times New Roman" w:eastAsia="Times New Roman" w:hAnsi="Times New Roman" w:cs="Arial"/>
      <w:b/>
      <w:bCs/>
      <w:kern w:val="32"/>
      <w:szCs w:val="32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2D7CE8"/>
    <w:rPr>
      <w:rFonts w:ascii="Times New Roman" w:eastAsia="Times New Roman" w:hAnsi="Times New Roman" w:cs="Arial"/>
      <w:b/>
      <w:bCs/>
      <w:iCs/>
      <w:kern w:val="32"/>
      <w:szCs w:val="32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2D7CE8"/>
    <w:rPr>
      <w:rFonts w:ascii="Times New Roman" w:eastAsia="Times New Roman" w:hAnsi="Times New Roman" w:cs="Arial"/>
      <w:b/>
      <w:bCs/>
      <w:kern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2D7CE8"/>
    <w:rPr>
      <w:color w:val="0000FF" w:themeColor="hyperlink"/>
      <w:u w:val="single"/>
    </w:rPr>
  </w:style>
  <w:style w:type="table" w:styleId="Tabellenraster">
    <w:name w:val="Table Grid"/>
    <w:basedOn w:val="NormaleTabelle"/>
    <w:rsid w:val="00771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next w:val="Tabellenraster"/>
    <w:rsid w:val="00771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94F7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94F7A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4E3A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4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ab@multiplesklerose.ch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ksc\Temp\Docunize\Dokumente%20Hochformat%20A4%20-%20EN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4F0BDD8A-91D8-4970-8A2E-2E0F8748E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Dokumente Hochformat A4 - EN.dotm</Template>
  <TotalTime>0</TotalTime>
  <Pages>3</Pages>
  <Words>169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 des Dokuments</vt:lpstr>
    </vt:vector>
  </TitlesOfParts>
  <Manager>Schweizerische Multiple Sklerose Gesellschaft</Manager>
  <Company>Schweizerische Multiple Sklerose Gesellschaft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des Dokuments</dc:title>
  <dc:subject>Name des Dokuments</dc:subject>
  <dc:creator>Schneider, Kathryn</dc:creator>
  <cp:lastModifiedBy>Schneider, Kathryn</cp:lastModifiedBy>
  <cp:revision>72</cp:revision>
  <cp:lastPrinted>2018-12-20T17:53:00Z</cp:lastPrinted>
  <dcterms:created xsi:type="dcterms:W3CDTF">2021-03-12T08:44:00Z</dcterms:created>
  <dcterms:modified xsi:type="dcterms:W3CDTF">2026-09-22T09:07:00Z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202</vt:i4>
  </property>
  <property fmtid="{D5CDD505-2E9C-101B-9397-08002B2CF9AE}" pid="3" name="DocunizeTemplateLanguage">
    <vt:lpwstr>EN</vt:lpwstr>
  </property>
</Properties>
</file>